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bordersDoNotSurroundHeader/>
  <w:bordersDoNotSurroundFooter/>
  <w:proofState w:spelling="clean" w:grammar="clean"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7B5C5E"/>
    <w:rsid w:val="00012EC6"/>
    <w:rsid w:val="00024272"/>
    <w:rsid w:val="00030A22"/>
    <w:rsid w:val="00041B14"/>
    <w:rsid w:val="00065636"/>
    <w:rsid w:val="000C5768"/>
    <w:rsid w:val="0013378E"/>
    <w:rsid w:val="00133FA2"/>
    <w:rsid w:val="001901E2"/>
    <w:rsid w:val="001C31BD"/>
    <w:rsid w:val="001D2B30"/>
    <w:rsid w:val="001E09B3"/>
    <w:rsid w:val="00221438"/>
    <w:rsid w:val="002339D8"/>
    <w:rsid w:val="00250A44"/>
    <w:rsid w:val="002C12A8"/>
    <w:rsid w:val="002E3EDA"/>
    <w:rsid w:val="002F5939"/>
    <w:rsid w:val="003F0DC5"/>
    <w:rsid w:val="003F506C"/>
    <w:rsid w:val="00440ACB"/>
    <w:rsid w:val="00452014"/>
    <w:rsid w:val="004A2EB6"/>
    <w:rsid w:val="004B644F"/>
    <w:rsid w:val="004F5E20"/>
    <w:rsid w:val="004F78A1"/>
    <w:rsid w:val="005321CF"/>
    <w:rsid w:val="00563C9C"/>
    <w:rsid w:val="00595BF4"/>
    <w:rsid w:val="006A798F"/>
    <w:rsid w:val="006C433B"/>
    <w:rsid w:val="006C62B3"/>
    <w:rsid w:val="006E1185"/>
    <w:rsid w:val="006E7D1C"/>
    <w:rsid w:val="007B5C5E"/>
    <w:rsid w:val="007D7111"/>
    <w:rsid w:val="007E5647"/>
    <w:rsid w:val="007E7BCA"/>
    <w:rsid w:val="00804076"/>
    <w:rsid w:val="00807250"/>
    <w:rsid w:val="00851418"/>
    <w:rsid w:val="00894C14"/>
    <w:rsid w:val="008A4F6B"/>
    <w:rsid w:val="008D2203"/>
    <w:rsid w:val="009B3813"/>
    <w:rsid w:val="009D52D7"/>
    <w:rsid w:val="009D76ED"/>
    <w:rsid w:val="00A67D49"/>
    <w:rsid w:val="00A70FBE"/>
    <w:rsid w:val="00AC5E5D"/>
    <w:rsid w:val="00AE4278"/>
    <w:rsid w:val="00AF0CED"/>
    <w:rsid w:val="00B0638E"/>
    <w:rsid w:val="00B34669"/>
    <w:rsid w:val="00B41FB3"/>
    <w:rsid w:val="00BA11AD"/>
    <w:rsid w:val="00BB22A2"/>
    <w:rsid w:val="00BC625E"/>
    <w:rsid w:val="00BE79D9"/>
    <w:rsid w:val="00C037B9"/>
    <w:rsid w:val="00CD429A"/>
    <w:rsid w:val="00E44B2B"/>
    <w:rsid w:val="00E918BB"/>
    <w:rsid w:val="00EF0010"/>
    <w:rsid w:val="00F20457"/>
    <w:rsid w:val="00F94474"/>
    <w:rsid w:val="00FB5BC2"/>
    <w:rsid w:val="00FE3765"/>
    <w:rsid w:val="00FF7B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Microsoft\Templates\SSEReport.dotm" TargetMode=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SSEReport</Template>
  <TotalTime>34</TotalTime>
  <Pages>4</Pages>
  <Words>225</Words>
  <Characters>1287</Characters>
  <Application>Microsoft Office Word</Application>
  <DocSecurity>0</DocSecurity>
  <Lines>10</Lines>
  <Paragraphs>3</Paragraphs>
  <ScaleCrop>false</ScaleCrop>
  <Company>Microsoft</Company>
  <LinksUpToDate>false</LinksUpToDate>
  <CharactersWithSpaces>1509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AutoBVT</cp:lastModifiedBy>
  <cp:revision>1</cp:revision>
  <dcterms:created xsi:type="dcterms:W3CDTF">2020-08-28T01:47:00Z</dcterms:created>
  <dcterms:modified xsi:type="dcterms:W3CDTF">2020-08-28T02:21:00Z</dcterms:modified>
</cp:coreProperties>
</file>